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5A" w:rsidRDefault="00C8695A" w:rsidP="004B0537">
      <w:r>
        <w:t xml:space="preserve">Na </w:t>
      </w:r>
      <w:r w:rsidRPr="00391DD2">
        <w:rPr>
          <w:b/>
          <w:bCs/>
        </w:rPr>
        <w:t>primeira vez que instalar</w:t>
      </w:r>
      <w:r>
        <w:t xml:space="preserve"> o programa em uma máquina, execute o instalador, aceitando as opções padrão de instalação.</w:t>
      </w:r>
    </w:p>
    <w:p w:rsidR="00C8695A" w:rsidRDefault="00C8695A" w:rsidP="004B0537">
      <w:r>
        <w:t xml:space="preserve">Para </w:t>
      </w:r>
      <w:r w:rsidRPr="00391DD2">
        <w:rPr>
          <w:b/>
          <w:bCs/>
        </w:rPr>
        <w:t>reinstalar a mesma versão</w:t>
      </w:r>
      <w:r>
        <w:t xml:space="preserve"> em uma máquina, execute o instalador e selecione a opção REPAIR, aceitando demais opções padrão do instalador. Os dados e cópias de segurança serão mantidos em sua máquina.</w:t>
      </w:r>
    </w:p>
    <w:p w:rsidR="00C8695A" w:rsidRDefault="00C8695A" w:rsidP="00391DD2">
      <w:pPr>
        <w:jc w:val="center"/>
      </w:pPr>
      <w:r>
        <w:rPr>
          <w:noProof/>
          <w:lang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9" o:spid="_x0000_i1025" type="#_x0000_t75" style="width:335.25pt;height:258pt;visibility:visible">
            <v:imagedata r:id="rId4" o:title=""/>
          </v:shape>
        </w:pict>
      </w:r>
    </w:p>
    <w:p w:rsidR="00C8695A" w:rsidRDefault="00C8695A" w:rsidP="00AC6643">
      <w:r>
        <w:t>IMPORTANTE: após a atualização, verifique se está funcionando corretamente e com a versão mais atualizada. Se a versão do ISSQNDEC estiver desatualizada execute o instalador selecionando a opção REMOVE e depois execute novamente aceitando as opções padrão. Os dados e cópias de segurança serão mantidos em sua máquina.</w:t>
      </w:r>
    </w:p>
    <w:p w:rsidR="00C8695A" w:rsidRDefault="00C8695A" w:rsidP="00391DD2">
      <w:r>
        <w:t>Para</w:t>
      </w:r>
      <w:r>
        <w:rPr>
          <w:b/>
          <w:bCs/>
        </w:rPr>
        <w:t xml:space="preserve"> </w:t>
      </w:r>
      <w:r w:rsidRPr="00391DD2">
        <w:rPr>
          <w:b/>
          <w:bCs/>
        </w:rPr>
        <w:t>instalar uma nova versão</w:t>
      </w:r>
      <w:r>
        <w:t xml:space="preserve"> em uma máquina que já tenha o programa instalado, o instalador irá solicitar que você desinstale o programa. </w:t>
      </w:r>
    </w:p>
    <w:p w:rsidR="00C8695A" w:rsidRDefault="00C8695A" w:rsidP="00391DD2">
      <w:pPr>
        <w:jc w:val="center"/>
      </w:pPr>
      <w:bookmarkStart w:id="0" w:name="_GoBack"/>
      <w:r>
        <w:rPr>
          <w:noProof/>
          <w:lang w:eastAsia="pt-BR"/>
        </w:rPr>
        <w:pict>
          <v:shape id="Imagem 8" o:spid="_x0000_i1026" type="#_x0000_t75" style="width:251.25pt;height:164.25pt;visibility:visible">
            <v:imagedata r:id="rId5" o:title=""/>
          </v:shape>
        </w:pict>
      </w:r>
      <w:bookmarkEnd w:id="0"/>
    </w:p>
    <w:p w:rsidR="00C8695A" w:rsidRDefault="00C8695A" w:rsidP="00391DD2">
      <w:r>
        <w:t>Vá em Painel de controle, Instalar e desinstalar programas,  localize e selecione o programa ISSQNDEC e clique em Desinstalar. Aceite as opções padrão. Depois disso, execute novamente o instalador, aceitando as opções padrão de instalação. Os dados e cópias de segurança serão mantidos em sua máquina.</w:t>
      </w:r>
    </w:p>
    <w:sectPr w:rsidR="00C8695A" w:rsidSect="00992D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94D"/>
    <w:rsid w:val="000D5219"/>
    <w:rsid w:val="00240EA6"/>
    <w:rsid w:val="00391DD2"/>
    <w:rsid w:val="004B0537"/>
    <w:rsid w:val="005D79C4"/>
    <w:rsid w:val="0060598A"/>
    <w:rsid w:val="00992DC4"/>
    <w:rsid w:val="00AC6643"/>
    <w:rsid w:val="00C50A63"/>
    <w:rsid w:val="00C51F41"/>
    <w:rsid w:val="00C8695A"/>
    <w:rsid w:val="00CE494D"/>
    <w:rsid w:val="00D555CB"/>
    <w:rsid w:val="00DF0475"/>
    <w:rsid w:val="00E252AF"/>
    <w:rsid w:val="00E63A19"/>
    <w:rsid w:val="00FF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EA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B0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5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170</Words>
  <Characters>919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primeira vez que instalar o programa em uma máquina, execute o instalador, aceitando as opções padrão de instalação</dc:title>
  <dc:subject/>
  <dc:creator>Claudia Sander</dc:creator>
  <cp:keywords/>
  <dc:description/>
  <cp:lastModifiedBy>ttel</cp:lastModifiedBy>
  <cp:revision>4</cp:revision>
  <cp:lastPrinted>2015-05-21T11:27:00Z</cp:lastPrinted>
  <dcterms:created xsi:type="dcterms:W3CDTF">2015-05-21T16:26:00Z</dcterms:created>
  <dcterms:modified xsi:type="dcterms:W3CDTF">2015-05-21T17:17:00Z</dcterms:modified>
</cp:coreProperties>
</file>